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4E5E" w:rsidRDefault="00B14E5E" w:rsidP="006B673B">
      <w:pPr>
        <w:pStyle w:val="NoSpacing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Студенческая жизнь в общежитии №3 за первый семестр 2014г.</w:t>
      </w:r>
    </w:p>
    <w:p w:rsidR="00B14E5E" w:rsidRDefault="00B14E5E" w:rsidP="006B673B">
      <w:pPr>
        <w:pStyle w:val="NoSpacing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Pr="006B673B" w:rsidRDefault="00B14E5E" w:rsidP="006B673B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6B673B">
        <w:rPr>
          <w:rFonts w:ascii="Times New Roman" w:hAnsi="Times New Roman" w:cs="Times New Roman"/>
          <w:sz w:val="28"/>
          <w:szCs w:val="28"/>
        </w:rPr>
        <w:t xml:space="preserve">В общежитии №3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180"/>
      </w:tblGrid>
      <w:tr w:rsidR="00B14E5E" w:rsidRPr="0036588F" w:rsidTr="006B673B">
        <w:trPr>
          <w:trHeight w:val="390"/>
        </w:trPr>
        <w:tc>
          <w:tcPr>
            <w:tcW w:w="9180" w:type="dxa"/>
            <w:tcBorders>
              <w:top w:val="nil"/>
              <w:left w:val="nil"/>
              <w:bottom w:val="nil"/>
              <w:right w:val="nil"/>
            </w:tcBorders>
          </w:tcPr>
          <w:p w:rsidR="00B14E5E" w:rsidRPr="0036588F" w:rsidRDefault="00B14E5E" w:rsidP="00E37AC8">
            <w:pPr>
              <w:pStyle w:val="NoSpacing"/>
              <w:ind w:left="36"/>
              <w:rPr>
                <w:rFonts w:ascii="Times New Roman" w:hAnsi="Times New Roman" w:cs="Times New Roman"/>
                <w:sz w:val="28"/>
                <w:szCs w:val="28"/>
              </w:rPr>
            </w:pPr>
            <w:r w:rsidRPr="0036588F"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комнат – 108, рассчитано на 239</w:t>
            </w:r>
            <w:r w:rsidRPr="0036588F">
              <w:rPr>
                <w:rFonts w:ascii="Times New Roman" w:hAnsi="Times New Roman" w:cs="Times New Roman"/>
                <w:sz w:val="28"/>
                <w:szCs w:val="28"/>
              </w:rPr>
              <w:t xml:space="preserve"> человек.</w:t>
            </w:r>
          </w:p>
        </w:tc>
      </w:tr>
    </w:tbl>
    <w:p w:rsidR="00B14E5E" w:rsidRPr="004B0BA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Проживает в общежитии 166 студентов.</w: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2014 году заселилось </w:t>
      </w:r>
      <w:r w:rsidRPr="004B0B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54 студента, в том числе девять человек с Казахстана и один человек с Украины. </w: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108 комнат было отремонтировано: </w: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силами студентов 23 комнаты (некоторые из них):</w: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2" o:spid="_x0000_s1026" type="#_x0000_t75" style="position:absolute;margin-left:1in;margin-top:459pt;width:378pt;height:261pt;z-index:251652608;visibility:visible;mso-position-horizontal-relative:margin;mso-position-vertical-relative:margin">
            <v:imagedata r:id="rId6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6" o:spid="_x0000_s1027" type="#_x0000_t75" style="position:absolute;margin-left:-27pt;margin-top:207pt;width:5in;height:243pt;z-index:251651584;visibility:visible;mso-position-horizontal-relative:margin;mso-position-vertical-relative:margin">
            <v:imagedata r:id="rId7" o:title=""/>
            <o:lock v:ext="edit" aspectratio="f"/>
            <w10:wrap type="square" anchorx="margin" anchory="margin"/>
          </v:shape>
        </w:pic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8" o:spid="_x0000_s1028" type="#_x0000_t75" style="position:absolute;margin-left:243pt;margin-top:18pt;width:255.85pt;height:375.85pt;z-index:251650560;visibility:visible;mso-position-horizontal-relative:margin;mso-position-vertical-relative:margin">
            <v:imagedata r:id="rId8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3" o:spid="_x0000_s1029" type="#_x0000_t75" style="position:absolute;margin-left:-1in;margin-top:-18pt;width:324.95pt;height:231.85pt;z-index:251648512;visibility:visible;mso-position-horizontal-relative:margin;mso-position-vertical-relative:margin">
            <v:imagedata r:id="rId9" o:title=""/>
            <o:lock v:ext="edit" aspectratio="f"/>
            <w10:wrap type="square" anchorx="margin" anchory="margin"/>
          </v:shape>
        </w:pic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13" o:spid="_x0000_s1030" type="#_x0000_t75" style="position:absolute;margin-left:-1in;margin-top:207pt;width:297pt;height:218.05pt;z-index:251653632;visibility:visible;mso-position-horizontal-relative:margin;mso-position-vertical-relative:margin">
            <v:imagedata r:id="rId10" o:title=""/>
            <o:lock v:ext="edit" aspectratio="f"/>
            <w10:wrap type="square" anchorx="margin" anchory="margin"/>
          </v:shape>
        </w:pic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4" o:spid="_x0000_s1031" type="#_x0000_t75" style="position:absolute;margin-left:-27pt;margin-top:6in;width:387pt;height:270pt;z-index:251649536;visibility:visible;mso-position-horizontal-relative:margin;mso-position-vertical-relative:margin">
            <v:imagedata r:id="rId11" o:title=""/>
            <o:lock v:ext="edit" aspectratio="f"/>
            <w10:wrap type="square" anchorx="margin" anchory="margin"/>
          </v:shape>
        </w:pic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E5E" w:rsidRPr="000B78E6" w:rsidRDefault="00B14E5E" w:rsidP="000B78E6">
      <w:pPr>
        <w:pStyle w:val="NoSpacing"/>
        <w:jc w:val="center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 w:rsidRPr="000B78E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>Внеучебная работа со студентами</w:t>
      </w:r>
    </w:p>
    <w:p w:rsidR="00B14E5E" w:rsidRDefault="00B14E5E" w:rsidP="000B78E6">
      <w:pPr>
        <w:pStyle w:val="NoSpacing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B78E6">
        <w:rPr>
          <w:rFonts w:ascii="Times New Roman" w:hAnsi="Times New Roman" w:cs="Times New Roman"/>
          <w:noProof/>
          <w:sz w:val="28"/>
          <w:szCs w:val="28"/>
          <w:lang w:eastAsia="ru-RU"/>
        </w:rPr>
        <w:t>Внеучебная работа идет в соответствии с планом студсовета  составленного на 2014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2015</w:t>
      </w:r>
      <w:r w:rsidRPr="000B78E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г.</w:t>
      </w:r>
    </w:p>
    <w:p w:rsidR="00B14E5E" w:rsidRDefault="00B14E5E" w:rsidP="004B0BAE">
      <w:pPr>
        <w:pStyle w:val="NoSpacing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6588F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5" o:spid="_x0000_i1025" type="#_x0000_t75" style="width:470.25pt;height:261pt;visibility:visible">
            <v:imagedata r:id="rId12" o:title=""/>
            <o:lock v:ext="edit" aspectratio="f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этом году, как и в другие годы,  в общежитие пришли первокурсники. Их доброжелательно встретили студсовет и основной перснал общежития. </w:t>
      </w:r>
      <w:r w:rsidRPr="00A31EC9">
        <w:rPr>
          <w:rFonts w:ascii="Times New Roman" w:hAnsi="Times New Roman" w:cs="Times New Roman"/>
          <w:noProof/>
          <w:sz w:val="28"/>
          <w:szCs w:val="28"/>
          <w:lang w:eastAsia="ru-RU"/>
        </w:rPr>
        <w:t>Как и везде, в общежитии заведены правила проживания. И что бы познакомить ребят с ними, было проведено общее собрание, где присутствовали и студенты 1-го курса. Заведующая и воспитатель общежития рассказали первокурсникам и напомнили старшим курсам о правилах проживания в общежитии и правилах техники и пожарной безопасности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B14E5E" w:rsidRDefault="00B14E5E" w:rsidP="004B0BAE">
      <w:pPr>
        <w:pStyle w:val="NoSpacing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Для встречи первокурсников постарались члены редколегии и порадовали нас красивым и веселым приветвием.</w:t>
      </w:r>
    </w:p>
    <w:p w:rsidR="00B14E5E" w:rsidRDefault="00B14E5E" w:rsidP="004B0BAE">
      <w:pPr>
        <w:pStyle w:val="NoSpacing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16" o:spid="_x0000_s1032" type="#_x0000_t75" style="position:absolute;margin-left:45pt;margin-top:513pt;width:342pt;height:238.95pt;z-index:251654656;visibility:visible;mso-wrap-distance-top:.96pt;mso-wrap-distance-right:9.45pt;mso-wrap-distance-bottom:1.35pt;mso-position-horizontal-relative:margin;mso-position-vertical-relative:margin">
            <v:imagedata r:id="rId13" o:title=""/>
            <o:lock v:ext="edit" aspectratio="f"/>
            <w10:wrap type="square" anchorx="margin" anchory="margin"/>
          </v:shape>
        </w:pic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данный момент прошло несколько мероприятий:</w: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Pr="00A31EC9">
        <w:rPr>
          <w:rFonts w:ascii="Times New Roman" w:hAnsi="Times New Roman" w:cs="Times New Roman"/>
          <w:b/>
          <w:bCs/>
          <w:sz w:val="28"/>
          <w:szCs w:val="28"/>
        </w:rPr>
        <w:t>Субботник</w: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17" o:spid="_x0000_s1033" type="#_x0000_t75" style="position:absolute;margin-left:-54pt;margin-top:53.25pt;width:311.95pt;height:233.95pt;z-index:251655680;visibility:visible;mso-position-horizontal-relative:margin;mso-position-vertical-relative:margin">
            <v:imagedata r:id="rId14" o:title=""/>
            <w10:wrap type="square" anchorx="margin" anchory="margin"/>
          </v:shape>
        </w:pic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18" o:spid="_x0000_s1034" type="#_x0000_t75" style="position:absolute;margin-left:237.4pt;margin-top:121.8pt;width:258pt;height:193.45pt;z-index:251656704;visibility:visible;mso-position-horizontal-relative:margin;mso-position-vertical-relative:margin">
            <v:imagedata r:id="rId15" o:title=""/>
            <w10:wrap type="square" anchorx="margin" anchory="margin"/>
          </v:shape>
        </w:pic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19" o:spid="_x0000_s1035" type="#_x0000_t75" style="position:absolute;margin-left:63.75pt;margin-top:207pt;width:285.75pt;height:214.3pt;z-index:251657728;visibility:visible;mso-position-horizontal-relative:margin;mso-position-vertical-relative:margin">
            <v:imagedata r:id="rId16" o:title=""/>
            <w10:wrap type="square" anchorx="margin" anchory="margin"/>
          </v:shape>
        </w:pict>
      </w: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4B0BA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A31EC9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A31EC9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A31EC9" w:rsidRDefault="00B14E5E" w:rsidP="00A31EC9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A31EC9">
        <w:rPr>
          <w:rFonts w:ascii="Times New Roman" w:hAnsi="Times New Roman" w:cs="Times New Roman"/>
          <w:sz w:val="28"/>
          <w:szCs w:val="28"/>
        </w:rPr>
        <w:t>Сильная половина нашего общежития облагораживали территорию вокруг общежития: пилили засохшие деревья, убирали опавшую листву и мусор, раскиданный на газоне.</w:t>
      </w:r>
    </w:p>
    <w:p w:rsidR="00B14E5E" w:rsidRDefault="00B14E5E" w:rsidP="00A31EC9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A31EC9">
        <w:rPr>
          <w:rFonts w:ascii="Times New Roman" w:hAnsi="Times New Roman" w:cs="Times New Roman"/>
          <w:sz w:val="28"/>
          <w:szCs w:val="28"/>
        </w:rPr>
        <w:t xml:space="preserve">А наши красавицы, хозяюшки генералили места общественного пользования. </w:t>
      </w:r>
    </w:p>
    <w:p w:rsidR="00B14E5E" w:rsidRDefault="00B14E5E" w:rsidP="00A31EC9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21" o:spid="_x0000_s1036" type="#_x0000_t75" style="position:absolute;margin-left:79.2pt;margin-top:550pt;width:285.75pt;height:214.25pt;z-index:251658752;visibility:visible;mso-position-horizontal-relative:margin;mso-position-vertical-relative:margin">
            <v:imagedata r:id="rId17" o:title=""/>
            <w10:wrap type="square" anchorx="margin" anchory="margin"/>
          </v:shape>
        </w:pict>
      </w:r>
    </w:p>
    <w:p w:rsidR="00B14E5E" w:rsidRDefault="00B14E5E" w:rsidP="00A31EC9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 w:rsidP="00A31EC9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 w:rsidP="00A31EC9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 w:rsidP="00A31EC9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 w:rsidP="00A31EC9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 w:rsidP="00A31EC9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 w:rsidP="00A31EC9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 w:rsidP="00A31EC9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Pr="00C063B0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B264FB">
        <w:rPr>
          <w:rFonts w:ascii="Times New Roman" w:hAnsi="Times New Roman" w:cs="Times New Roman"/>
          <w:b/>
          <w:bCs/>
          <w:sz w:val="28"/>
          <w:szCs w:val="28"/>
        </w:rPr>
        <w:t>•  Санитарные рейды по общежитию</w:t>
      </w:r>
      <w:r>
        <w:rPr>
          <w:rFonts w:ascii="Times New Roman" w:hAnsi="Times New Roman" w:cs="Times New Roman"/>
          <w:sz w:val="28"/>
          <w:szCs w:val="28"/>
        </w:rPr>
        <w:t xml:space="preserve"> проводятся членами студсовета (сантройка) три раза в месяц. Они проверяют чистоту и порядок в комнатах и выставляют общую оценку на санитарный экран.</w:t>
      </w:r>
    </w:p>
    <w:p w:rsidR="00B14E5E" w:rsidRPr="00C063B0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7" o:spid="_x0000_s1037" type="#_x0000_t75" style="position:absolute;margin-left:27.65pt;margin-top:40.45pt;width:245.75pt;height:313.45pt;z-index:251659776;visibility:visible;mso-position-horizontal-relative:margin;mso-position-vertical-relative:margin">
            <v:imagedata r:id="rId18" o:title=""/>
            <o:lock v:ext="edit" aspectratio="f"/>
            <w10:wrap type="square" anchorx="margin" anchory="margin"/>
          </v:shape>
        </w:pict>
      </w: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Pr="00B264FB" w:rsidRDefault="00B14E5E" w:rsidP="00C063B0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B264FB">
        <w:rPr>
          <w:rFonts w:ascii="Times New Roman" w:hAnsi="Times New Roman" w:cs="Times New Roman"/>
          <w:b/>
          <w:bCs/>
          <w:sz w:val="28"/>
          <w:szCs w:val="28"/>
        </w:rPr>
        <w:t>Спортивные мероприятия:</w:t>
      </w:r>
    </w:p>
    <w:p w:rsidR="00B14E5E" w:rsidRPr="00B264FB" w:rsidRDefault="00B14E5E" w:rsidP="00C063B0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</w:p>
    <w:p w:rsidR="00B14E5E" w:rsidRPr="00B264FB" w:rsidRDefault="00B14E5E" w:rsidP="00C063B0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B264FB">
        <w:rPr>
          <w:rFonts w:ascii="Times New Roman" w:hAnsi="Times New Roman" w:cs="Times New Roman"/>
          <w:b/>
          <w:bCs/>
          <w:sz w:val="28"/>
          <w:szCs w:val="28"/>
        </w:rPr>
        <w:t xml:space="preserve">• Настольный теннис </w:t>
      </w: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9" o:spid="_x0000_s1038" type="#_x0000_t75" style="position:absolute;margin-left:-39pt;margin-top:476.25pt;width:323.25pt;height:242.4pt;z-index:251660800;visibility:visible;mso-position-horizontal-relative:margin;mso-position-vertical-relative:margin">
            <v:imagedata r:id="rId19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10" o:spid="_x0000_s1039" type="#_x0000_t75" style="position:absolute;margin-left:234.25pt;margin-top:449.5pt;width:222.15pt;height:296.25pt;z-index:251661824;visibility:visible;mso-position-horizontal-relative:margin;mso-position-vertical-relative:margin">
            <v:imagedata r:id="rId20" o:title=""/>
            <w10:wrap type="square" anchorx="margin" anchory="margin"/>
          </v:shape>
        </w:pict>
      </w:r>
      <w:r w:rsidRPr="00C063B0">
        <w:rPr>
          <w:rFonts w:ascii="Times New Roman" w:hAnsi="Times New Roman" w:cs="Times New Roman"/>
          <w:sz w:val="28"/>
          <w:szCs w:val="28"/>
        </w:rPr>
        <w:t>В данной дисциплине команда нашего общежития заняла почетное второе место! Молодцы!!!</w:t>
      </w:r>
    </w:p>
    <w:p w:rsidR="00B14E5E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B264FB" w:rsidRDefault="00B14E5E" w:rsidP="00C063B0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B264FB">
        <w:rPr>
          <w:rFonts w:ascii="Times New Roman" w:hAnsi="Times New Roman" w:cs="Times New Roman"/>
          <w:b/>
          <w:bCs/>
          <w:sz w:val="28"/>
          <w:szCs w:val="28"/>
        </w:rPr>
        <w:t>• Футбол</w:t>
      </w: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11" o:spid="_x0000_s1040" type="#_x0000_t75" style="position:absolute;margin-left:190.4pt;margin-top:80.95pt;width:296.25pt;height:222.15pt;z-index:251662848;visibility:visible;mso-position-horizontal-relative:margin;mso-position-vertical-relative:margin">
            <v:imagedata r:id="rId21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20" o:spid="_x0000_s1041" type="#_x0000_t75" style="position:absolute;margin-left:-64.05pt;margin-top:70.05pt;width:296pt;height:222pt;z-index:251663872;visibility:visible;mso-position-horizontal-relative:margin;mso-position-vertical-relative:margin">
            <v:imagedata r:id="rId22" o:title=""/>
            <w10:wrap type="square" anchorx="margin" anchory="margin"/>
          </v:shape>
        </w:pict>
      </w:r>
      <w:r w:rsidRPr="00C063B0">
        <w:rPr>
          <w:rFonts w:ascii="Times New Roman" w:hAnsi="Times New Roman" w:cs="Times New Roman"/>
          <w:sz w:val="28"/>
          <w:szCs w:val="28"/>
        </w:rPr>
        <w:t>Здесь, к сожалению, нам уже не так повезло. Пятое место. Но наша команда героически отстаивала победу, она не сдавалась и шла вперед. Неудачи бывают у всех. В следующий раз мы обязательно займем призовое место!</w:t>
      </w:r>
    </w:p>
    <w:p w:rsidR="00B14E5E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B264FB" w:rsidRDefault="00B14E5E" w:rsidP="00C063B0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B264FB">
        <w:rPr>
          <w:rFonts w:ascii="Times New Roman" w:hAnsi="Times New Roman" w:cs="Times New Roman"/>
          <w:b/>
          <w:bCs/>
          <w:sz w:val="28"/>
          <w:szCs w:val="28"/>
        </w:rPr>
        <w:t>• Стрельба</w:t>
      </w: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C063B0">
        <w:rPr>
          <w:rFonts w:ascii="Times New Roman" w:hAnsi="Times New Roman" w:cs="Times New Roman"/>
          <w:sz w:val="28"/>
          <w:szCs w:val="28"/>
        </w:rPr>
        <w:t>Лучшие стрелки нашего общежития заняли первое место! Чем мы гордимся и поздравляем их с победой!!</w:t>
      </w: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B264FB" w:rsidRDefault="00B14E5E" w:rsidP="00C063B0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B264FB">
        <w:rPr>
          <w:rFonts w:ascii="Times New Roman" w:hAnsi="Times New Roman" w:cs="Times New Roman"/>
          <w:b/>
          <w:bCs/>
          <w:sz w:val="28"/>
          <w:szCs w:val="28"/>
        </w:rPr>
        <w:t>• Дартс</w:t>
      </w: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C063B0">
        <w:rPr>
          <w:rFonts w:ascii="Times New Roman" w:hAnsi="Times New Roman" w:cs="Times New Roman"/>
          <w:sz w:val="28"/>
          <w:szCs w:val="28"/>
        </w:rPr>
        <w:t>В этот раз наша команда получила четвертое место, что тоже не так уж и плохо. Всё впереди. Где-то победы, а где-то небольшие поражения.</w:t>
      </w: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24" o:spid="_x0000_s1042" type="#_x0000_t75" style="position:absolute;margin-left:28.3pt;margin-top:454.95pt;width:378.25pt;height:366.7pt;z-index:251664896;visibility:visible;mso-position-horizontal-relative:margin;mso-position-vertical-relative:margin">
            <v:imagedata r:id="rId23" o:title=""/>
            <o:lock v:ext="edit" aspectratio="f"/>
            <w10:wrap type="square" anchorx="margin" anchory="margin"/>
          </v:shape>
        </w:pict>
      </w: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C063B0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 w:rsidP="00C063B0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Pr="00B264FB" w:rsidRDefault="00B14E5E" w:rsidP="00C063B0">
      <w:pPr>
        <w:pStyle w:val="NoSpacing"/>
        <w:rPr>
          <w:rFonts w:ascii="Times New Roman" w:hAnsi="Times New Roman" w:cs="Times New Roman"/>
          <w:b/>
          <w:bCs/>
          <w:sz w:val="28"/>
          <w:szCs w:val="28"/>
        </w:rPr>
      </w:pPr>
      <w:r w:rsidRPr="00B264FB">
        <w:rPr>
          <w:rFonts w:ascii="Times New Roman" w:hAnsi="Times New Roman" w:cs="Times New Roman"/>
          <w:b/>
          <w:bCs/>
          <w:sz w:val="28"/>
          <w:szCs w:val="28"/>
        </w:rPr>
        <w:t>Подготовка к Новому году 2015!!!</w:t>
      </w: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29" o:spid="_x0000_s1043" type="#_x0000_t75" style="position:absolute;margin-left:36pt;margin-top:414pt;width:333pt;height:261pt;z-index:251665920;visibility:visible;mso-wrap-distance-top:.96pt;mso-wrap-distance-right:9.48pt;mso-wrap-distance-bottom:1.39pt;mso-position-horizontal-relative:margin;mso-position-vertical-relative:margin">
            <v:imagedata r:id="rId24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30" o:spid="_x0000_s1044" type="#_x0000_t75" style="position:absolute;margin-left:-9pt;margin-top:117pt;width:449.75pt;height:297pt;z-index:251666944;visibility:visible;mso-wrap-distance-top:.96pt;mso-wrap-distance-right:9.24pt;mso-wrap-distance-bottom:1.5pt;mso-position-horizontal-relative:margin;mso-position-vertical-relative:margin">
            <v:imagedata r:id="rId25" o:title=""/>
            <o:lock v:ext="edit" aspectratio="f"/>
            <w10:wrap type="square" anchorx="margin" anchory="margin"/>
          </v:shape>
        </w:pict>
      </w:r>
      <w:r>
        <w:rPr>
          <w:rFonts w:ascii="Times New Roman" w:hAnsi="Times New Roman" w:cs="Times New Roman"/>
          <w:sz w:val="28"/>
          <w:szCs w:val="28"/>
        </w:rPr>
        <w:t>Декабрь выдался веселым месяцем, так как студенты всей дружной командой принялись украшать холл общежития, они старались сделать его красочным и добавить капельку волшебства, чтобы поднять настроение другим студентам, которых ждут зачеты и сессии. Так же постаралась наша группа редколлегии, которая нарисовала замечательную Новогоднюю картину.</w:t>
      </w: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B14E5E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Несмотря на предстоящие экзамены, студенты нашли время для украшения холла, дружным коллективом они собрались все вместе и поделились своим настроением с остальными. Каждый делал интересную работу, развешивали снежинки, украшали елку, рисовали сказочных  персонажей приходящего года. Также они подчеркнули уходящий год, который запомнился в их памяти таким же веселым и впечатляющим. Было здорово, теперь каждый раз возвращаясь с учебы, у студентов поднимается настроение и появляется чувство приближающегося Нового года!</w:t>
      </w:r>
    </w:p>
    <w:p w:rsidR="00B14E5E" w:rsidRPr="00A359DA" w:rsidRDefault="00B14E5E">
      <w:pPr>
        <w:pStyle w:val="NoSpacing"/>
        <w:rPr>
          <w:rFonts w:ascii="Times New Roman" w:hAnsi="Times New Roman" w:cs="Times New Roman"/>
          <w:sz w:val="28"/>
          <w:szCs w:val="28"/>
        </w:rPr>
      </w:pPr>
    </w:p>
    <w:sectPr w:rsidR="00B14E5E" w:rsidRPr="00A359DA" w:rsidSect="0032575E">
      <w:footerReference w:type="default" r:id="rId2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14E5E" w:rsidRDefault="00B14E5E" w:rsidP="000B78E6">
      <w:pPr>
        <w:spacing w:after="0" w:line="240" w:lineRule="auto"/>
      </w:pPr>
      <w:r>
        <w:separator/>
      </w:r>
    </w:p>
  </w:endnote>
  <w:endnote w:type="continuationSeparator" w:id="0">
    <w:p w:rsidR="00B14E5E" w:rsidRDefault="00B14E5E" w:rsidP="000B78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5E" w:rsidRDefault="00B14E5E" w:rsidP="000B78E6">
    <w:pPr>
      <w:pStyle w:val="Footer"/>
      <w:jc w:val="right"/>
    </w:pPr>
  </w:p>
  <w:p w:rsidR="00B14E5E" w:rsidRDefault="00B14E5E" w:rsidP="000B78E6">
    <w:pPr>
      <w:pStyle w:val="Footer"/>
      <w:jc w:val="right"/>
    </w:pPr>
  </w:p>
  <w:p w:rsidR="00B14E5E" w:rsidRDefault="00B14E5E" w:rsidP="000B78E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14E5E" w:rsidRDefault="00B14E5E" w:rsidP="000B78E6">
      <w:pPr>
        <w:spacing w:after="0" w:line="240" w:lineRule="auto"/>
      </w:pPr>
      <w:r>
        <w:separator/>
      </w:r>
    </w:p>
  </w:footnote>
  <w:footnote w:type="continuationSeparator" w:id="0">
    <w:p w:rsidR="00B14E5E" w:rsidRDefault="00B14E5E" w:rsidP="000B78E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274FE"/>
    <w:rsid w:val="000B78E6"/>
    <w:rsid w:val="001033E6"/>
    <w:rsid w:val="00297A44"/>
    <w:rsid w:val="0032575E"/>
    <w:rsid w:val="0036588F"/>
    <w:rsid w:val="00373CDD"/>
    <w:rsid w:val="00403C87"/>
    <w:rsid w:val="004510A3"/>
    <w:rsid w:val="004B0BAE"/>
    <w:rsid w:val="006274FE"/>
    <w:rsid w:val="00646D93"/>
    <w:rsid w:val="006B673B"/>
    <w:rsid w:val="006D21A2"/>
    <w:rsid w:val="007C139B"/>
    <w:rsid w:val="00801E9E"/>
    <w:rsid w:val="008F3276"/>
    <w:rsid w:val="00A31EC9"/>
    <w:rsid w:val="00A359DA"/>
    <w:rsid w:val="00A960BD"/>
    <w:rsid w:val="00AC024F"/>
    <w:rsid w:val="00B14E5E"/>
    <w:rsid w:val="00B264FB"/>
    <w:rsid w:val="00C063B0"/>
    <w:rsid w:val="00D83B41"/>
    <w:rsid w:val="00E37AC8"/>
    <w:rsid w:val="00EC64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575E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99"/>
    <w:qFormat/>
    <w:rsid w:val="004B0BAE"/>
    <w:rPr>
      <w:rFonts w:cs="Calibri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4B0B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B0BA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0B78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0B78E6"/>
  </w:style>
  <w:style w:type="paragraph" w:styleId="Footer">
    <w:name w:val="footer"/>
    <w:basedOn w:val="Normal"/>
    <w:link w:val="FooterChar"/>
    <w:uiPriority w:val="99"/>
    <w:rsid w:val="000B78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0B78E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347</TotalTime>
  <Pages>8</Pages>
  <Words>473</Words>
  <Characters>2698</Characters>
  <Application>Microsoft Office Outlook</Application>
  <DocSecurity>0</DocSecurity>
  <Lines>0</Lines>
  <Paragraphs>0</Paragraphs>
  <ScaleCrop>false</ScaleCrop>
  <Company>СибГИУ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Аленка</dc:creator>
  <cp:keywords/>
  <dc:description/>
  <cp:lastModifiedBy>Заведующая Общ.№3</cp:lastModifiedBy>
  <cp:revision>9</cp:revision>
  <dcterms:created xsi:type="dcterms:W3CDTF">2014-12-11T09:25:00Z</dcterms:created>
  <dcterms:modified xsi:type="dcterms:W3CDTF">2007-12-31T21:04:00Z</dcterms:modified>
</cp:coreProperties>
</file>